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97A" w:rsidRPr="00386AF7" w:rsidRDefault="0028297A" w:rsidP="0028297A">
      <w:pPr>
        <w:bidi w:val="0"/>
        <w:jc w:val="center"/>
        <w:rPr>
          <w:rFonts w:asciiTheme="minorHAnsi" w:eastAsiaTheme="minorHAnsi" w:hAnsiTheme="minorHAnsi" w:cstheme="minorBidi"/>
          <w:noProof w:val="0"/>
          <w:sz w:val="32"/>
          <w:szCs w:val="32"/>
          <w:rtl/>
          <w:lang w:eastAsia="en-US"/>
        </w:rPr>
      </w:pPr>
      <w:r w:rsidRPr="00386AF7">
        <w:rPr>
          <w:rFonts w:asciiTheme="minorHAnsi" w:eastAsiaTheme="minorHAnsi" w:hAnsiTheme="minorHAnsi" w:cstheme="minorBidi" w:hint="cs"/>
          <w:noProof w:val="0"/>
          <w:sz w:val="32"/>
          <w:szCs w:val="32"/>
          <w:rtl/>
          <w:lang w:eastAsia="en-US"/>
        </w:rPr>
        <w:t>الجمهورية الجزائرية الديمقراطية الشعبية</w:t>
      </w:r>
    </w:p>
    <w:p w:rsidR="0028297A" w:rsidRDefault="0028297A" w:rsidP="0028297A">
      <w:pPr>
        <w:bidi w:val="0"/>
        <w:jc w:val="center"/>
        <w:rPr>
          <w:rFonts w:ascii="Arial" w:eastAsiaTheme="minorHAnsi" w:hAnsi="Arial" w:cs="Arial"/>
          <w:b/>
          <w:noProof w:val="0"/>
          <w:sz w:val="22"/>
          <w:szCs w:val="22"/>
          <w:rtl/>
          <w:lang w:eastAsia="en-US"/>
        </w:rPr>
      </w:pPr>
      <w:r w:rsidRPr="00386AF7">
        <w:rPr>
          <w:rFonts w:ascii="Arial" w:eastAsiaTheme="minorHAnsi" w:hAnsi="Arial" w:cs="Arial"/>
          <w:b/>
          <w:noProof w:val="0"/>
          <w:sz w:val="22"/>
          <w:szCs w:val="22"/>
          <w:lang w:eastAsia="en-US"/>
        </w:rPr>
        <w:t>PEOPLE’S DEMOCRATIC REPUBLIC OF ALGERIA</w:t>
      </w:r>
    </w:p>
    <w:p w:rsidR="0028297A" w:rsidRPr="00386AF7" w:rsidRDefault="0028297A" w:rsidP="0028297A">
      <w:pPr>
        <w:bidi w:val="0"/>
        <w:spacing w:after="200" w:line="276" w:lineRule="auto"/>
        <w:jc w:val="center"/>
        <w:rPr>
          <w:rFonts w:asciiTheme="minorHAnsi" w:eastAsiaTheme="minorHAnsi" w:hAnsiTheme="minorHAnsi" w:cs="Arabic Transparent"/>
          <w:noProof w:val="0"/>
          <w:sz w:val="32"/>
          <w:szCs w:val="32"/>
          <w:rtl/>
          <w:lang w:eastAsia="en-US"/>
        </w:rPr>
      </w:pPr>
      <w:r>
        <w:rPr>
          <w:rtl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5248275</wp:posOffset>
            </wp:positionH>
            <wp:positionV relativeFrom="paragraph">
              <wp:posOffset>149225</wp:posOffset>
            </wp:positionV>
            <wp:extent cx="704215" cy="877570"/>
            <wp:effectExtent l="0" t="0" r="0" b="0"/>
            <wp:wrapNone/>
            <wp:docPr id="11" name="Image 1" descr="C:\Users\hp pc\Desktop\LOGO SNV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 pc\Desktop\LOGO SNV20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877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1812" w:rsidRPr="005B1812">
        <w:rPr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1026" type="#_x0000_t202" style="position:absolute;left:0;text-align:left;margin-left:138.15pt;margin-top:2.75pt;width:246.75pt;height:90pt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" strokecolor="white">
            <v:textbox>
              <w:txbxContent>
                <w:p w:rsidR="0028297A" w:rsidRPr="0006287C" w:rsidRDefault="0028297A" w:rsidP="0028297A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rtl/>
                      <w:lang w:val="en-US"/>
                    </w:rPr>
                  </w:pPr>
                  <w:r w:rsidRPr="0006287C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val="en-US"/>
                    </w:rPr>
                    <w:t>Ministry</w:t>
                  </w:r>
                  <w:r w:rsidRPr="0006287C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 xml:space="preserve"> of Higher Education and </w:t>
                  </w:r>
                  <w:r w:rsidRPr="0006287C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val="en-US"/>
                    </w:rPr>
                    <w:t>ScientificResearch</w:t>
                  </w:r>
                </w:p>
                <w:p w:rsidR="0028297A" w:rsidRPr="0006287C" w:rsidRDefault="0028297A" w:rsidP="0028297A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06287C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</w:rPr>
                    <w:t>وزارة التعلـيم العـــــالي والبحــــــث العلمــــــــي</w:t>
                  </w:r>
                </w:p>
                <w:p w:rsidR="0028297A" w:rsidRPr="0006287C" w:rsidRDefault="0028297A" w:rsidP="0028297A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rtl/>
                    </w:rPr>
                  </w:pPr>
                  <w:r w:rsidRPr="0006287C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University Abdelhamid Ibn Badis – Mostaganem</w:t>
                  </w:r>
                </w:p>
                <w:p w:rsidR="0028297A" w:rsidRPr="0006287C" w:rsidRDefault="0028297A" w:rsidP="0028297A">
                  <w:pPr>
                    <w:spacing w:after="120"/>
                    <w:jc w:val="center"/>
                    <w:rPr>
                      <w:rFonts w:cstheme="minorHAnsi"/>
                      <w:b/>
                      <w:bCs/>
                      <w:sz w:val="36"/>
                      <w:szCs w:val="36"/>
                      <w:rtl/>
                    </w:rPr>
                  </w:pPr>
                  <w:r w:rsidRPr="0006287C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</w:rPr>
                    <w:t xml:space="preserve">جامعــــة عبد الحميـــد بن باديــس </w:t>
                  </w:r>
                  <w:r w:rsidRPr="0006287C"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</w:rPr>
                    <w:t xml:space="preserve">– </w:t>
                  </w:r>
                  <w:r w:rsidRPr="0006287C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</w:rPr>
                    <w:t>مستغانم</w:t>
                  </w:r>
                </w:p>
                <w:p w:rsidR="0028297A" w:rsidRPr="0006287C" w:rsidRDefault="0028297A" w:rsidP="0028297A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</w:pPr>
                  <w:r w:rsidRPr="0006287C">
                    <w:rPr>
                      <w:rFonts w:ascii="Arial" w:hAnsi="Arial" w:cs="Arial"/>
                      <w:b/>
                      <w:bCs/>
                      <w:sz w:val="18"/>
                      <w:szCs w:val="18"/>
                    </w:rPr>
                    <w:t>Faculty of sciences of Nature and Life</w:t>
                  </w:r>
                </w:p>
                <w:p w:rsidR="0028297A" w:rsidRPr="00EB0C6E" w:rsidRDefault="0028297A" w:rsidP="0028297A">
                  <w:pPr>
                    <w:spacing w:after="120"/>
                    <w:jc w:val="center"/>
                    <w:rPr>
                      <w:rFonts w:cstheme="minorHAnsi"/>
                      <w:sz w:val="18"/>
                      <w:szCs w:val="18"/>
                      <w:rtl/>
                    </w:rPr>
                  </w:pPr>
                  <w:r w:rsidRPr="0006287C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</w:rPr>
                    <w:t xml:space="preserve">كليــــــة علــــوم الطبيعـــــة </w:t>
                  </w:r>
                  <w:r w:rsidRPr="0006287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والحيــــــــاة</w:t>
                  </w:r>
                </w:p>
                <w:p w:rsidR="0028297A" w:rsidRDefault="0028297A" w:rsidP="0028297A">
                  <w:pPr>
                    <w:jc w:val="center"/>
                  </w:pPr>
                </w:p>
              </w:txbxContent>
            </v:textbox>
          </v:shape>
        </w:pict>
      </w:r>
      <w:r w:rsidRPr="00302D47">
        <w:rPr>
          <w:rtl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704850</wp:posOffset>
            </wp:positionH>
            <wp:positionV relativeFrom="paragraph">
              <wp:posOffset>273050</wp:posOffset>
            </wp:positionV>
            <wp:extent cx="609600" cy="688340"/>
            <wp:effectExtent l="0" t="0" r="0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escription : Image associé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8297A" w:rsidRPr="00386AF7" w:rsidRDefault="0028297A" w:rsidP="0028297A">
      <w:pPr>
        <w:tabs>
          <w:tab w:val="right" w:pos="9234"/>
        </w:tabs>
        <w:bidi w:val="0"/>
        <w:jc w:val="center"/>
        <w:rPr>
          <w:rFonts w:cs="Times New Roman"/>
          <w:noProof w:val="0"/>
          <w:sz w:val="24"/>
          <w:szCs w:val="24"/>
          <w:rtl/>
        </w:rPr>
      </w:pPr>
    </w:p>
    <w:p w:rsidR="0028297A" w:rsidRPr="00386AF7" w:rsidRDefault="0028297A" w:rsidP="0028297A">
      <w:pPr>
        <w:tabs>
          <w:tab w:val="right" w:pos="9234"/>
        </w:tabs>
        <w:bidi w:val="0"/>
        <w:rPr>
          <w:rFonts w:cs="Times New Roman"/>
          <w:noProof w:val="0"/>
          <w:sz w:val="24"/>
          <w:szCs w:val="24"/>
          <w:rtl/>
        </w:rPr>
      </w:pPr>
    </w:p>
    <w:p w:rsidR="0028297A" w:rsidRPr="00386AF7" w:rsidRDefault="0028297A" w:rsidP="0028297A">
      <w:pPr>
        <w:tabs>
          <w:tab w:val="right" w:pos="9234"/>
        </w:tabs>
        <w:bidi w:val="0"/>
        <w:rPr>
          <w:rFonts w:cs="Times New Roman"/>
          <w:noProof w:val="0"/>
          <w:sz w:val="24"/>
          <w:szCs w:val="24"/>
          <w:rtl/>
        </w:rPr>
      </w:pPr>
    </w:p>
    <w:p w:rsidR="0028297A" w:rsidRDefault="0028297A" w:rsidP="0028297A">
      <w:pPr>
        <w:bidi w:val="0"/>
        <w:spacing w:line="360" w:lineRule="auto"/>
        <w:jc w:val="center"/>
        <w:rPr>
          <w:rFonts w:asciiTheme="minorBidi" w:eastAsiaTheme="minorHAnsi" w:hAnsiTheme="minorBidi" w:cstheme="minorBidi"/>
          <w:b/>
          <w:bCs/>
          <w:noProof w:val="0"/>
          <w:color w:val="0F243E" w:themeColor="text2" w:themeShade="80"/>
          <w:sz w:val="18"/>
          <w:szCs w:val="18"/>
          <w:rtl/>
          <w:lang w:eastAsia="en-US"/>
        </w:rPr>
      </w:pPr>
    </w:p>
    <w:p w:rsidR="0028297A" w:rsidRDefault="0028297A" w:rsidP="0028297A">
      <w:pPr>
        <w:bidi w:val="0"/>
        <w:spacing w:line="360" w:lineRule="auto"/>
        <w:jc w:val="center"/>
        <w:rPr>
          <w:rFonts w:asciiTheme="minorBidi" w:eastAsiaTheme="minorHAnsi" w:hAnsiTheme="minorBidi" w:cstheme="minorBidi"/>
          <w:b/>
          <w:bCs/>
          <w:noProof w:val="0"/>
          <w:color w:val="0F243E" w:themeColor="text2" w:themeShade="80"/>
          <w:sz w:val="18"/>
          <w:szCs w:val="18"/>
          <w:rtl/>
          <w:lang w:eastAsia="en-US"/>
        </w:rPr>
      </w:pPr>
    </w:p>
    <w:p w:rsidR="0028297A" w:rsidRDefault="0028297A" w:rsidP="0028297A">
      <w:pPr>
        <w:bidi w:val="0"/>
        <w:spacing w:line="360" w:lineRule="auto"/>
        <w:jc w:val="center"/>
        <w:rPr>
          <w:rFonts w:asciiTheme="minorBidi" w:eastAsiaTheme="minorHAnsi" w:hAnsiTheme="minorBidi" w:cstheme="minorBidi"/>
          <w:b/>
          <w:bCs/>
          <w:noProof w:val="0"/>
          <w:color w:val="0F243E" w:themeColor="text2" w:themeShade="80"/>
          <w:sz w:val="18"/>
          <w:szCs w:val="18"/>
          <w:rtl/>
          <w:lang w:eastAsia="en-US"/>
        </w:rPr>
      </w:pPr>
      <w:r w:rsidRPr="00386AF7">
        <w:rPr>
          <w:rFonts w:asciiTheme="minorBidi" w:eastAsiaTheme="minorHAnsi" w:hAnsiTheme="minorBidi" w:cstheme="minorBidi"/>
          <w:b/>
          <w:bCs/>
          <w:noProof w:val="0"/>
          <w:color w:val="0F243E" w:themeColor="text2" w:themeShade="80"/>
          <w:sz w:val="18"/>
          <w:szCs w:val="18"/>
          <w:lang w:eastAsia="en-US"/>
        </w:rPr>
        <w:t>VICE DEANSHIP OF POSTGRADUATE HIGHER EDUCATION, UNIVERSITY ACCREDITATION AND SCIENTIFIC RESEARCH</w:t>
      </w:r>
    </w:p>
    <w:p w:rsidR="00160587" w:rsidRDefault="0028297A" w:rsidP="0028297A">
      <w:pPr>
        <w:pBdr>
          <w:bottom w:val="single" w:sz="12" w:space="1" w:color="auto"/>
        </w:pBdr>
        <w:bidi w:val="0"/>
        <w:spacing w:line="36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="Times New Roman" w:hint="cs"/>
          <w:b/>
          <w:bCs/>
          <w:sz w:val="24"/>
          <w:szCs w:val="24"/>
          <w:rtl/>
        </w:rPr>
        <w:t>ن</w:t>
      </w:r>
      <w:r w:rsidRPr="00386AF7">
        <w:rPr>
          <w:rFonts w:cs="Times New Roman"/>
          <w:b/>
          <w:bCs/>
          <w:sz w:val="24"/>
          <w:szCs w:val="24"/>
          <w:rtl/>
        </w:rPr>
        <w:t>يابة العمادة المكلفة لمابعد التدرج والبحث العلمي والعلاقات الخارجية</w:t>
      </w:r>
    </w:p>
    <w:p w:rsidR="001C1AD9" w:rsidRPr="00D809F0" w:rsidRDefault="005B1812" w:rsidP="0036584B">
      <w:pPr>
        <w:bidi w:val="0"/>
        <w:spacing w:line="360" w:lineRule="auto"/>
        <w:jc w:val="center"/>
        <w:rPr>
          <w:rFonts w:cstheme="minorHAnsi"/>
          <w:b/>
          <w:bCs/>
          <w:sz w:val="12"/>
          <w:szCs w:val="12"/>
        </w:rPr>
      </w:pPr>
      <w:r>
        <w:rPr>
          <w:rFonts w:cstheme="minorHAnsi"/>
          <w:b/>
          <w:bCs/>
          <w:sz w:val="12"/>
          <w:szCs w:val="12"/>
        </w:rPr>
        <w:pict>
          <v:roundrect id="Rectangle à coins arrondis 1" o:spid="_x0000_s1029" style="position:absolute;left:0;text-align:left;margin-left:117.75pt;margin-top:5.9pt;width:285.75pt;height:74.25pt;z-index:-251655168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" fillcolor="#f2f2f2 [3052]" strokecolor="#243f60 [1604]" strokeweight="2pt"/>
        </w:pict>
      </w:r>
      <w:r w:rsidR="001C1AD9">
        <w:rPr>
          <w:rFonts w:cstheme="minorHAnsi"/>
          <w:b/>
          <w:bCs/>
          <w:sz w:val="12"/>
          <w:szCs w:val="12"/>
        </w:rPr>
        <w:tab/>
      </w:r>
    </w:p>
    <w:p w:rsidR="005833A2" w:rsidRDefault="005833A2" w:rsidP="005833A2">
      <w:pPr>
        <w:spacing w:after="200"/>
        <w:jc w:val="center"/>
        <w:rPr>
          <w:rFonts w:cstheme="minorHAnsi"/>
          <w:b/>
          <w:bCs/>
          <w:color w:val="2C2F34"/>
          <w:sz w:val="26"/>
          <w:szCs w:val="26"/>
        </w:rPr>
      </w:pPr>
      <w:r w:rsidRPr="005833A2">
        <w:rPr>
          <w:rFonts w:cs="Times New Roman"/>
          <w:b/>
          <w:bCs/>
          <w:color w:val="2C2F34"/>
          <w:sz w:val="26"/>
          <w:szCs w:val="26"/>
          <w:rtl/>
        </w:rPr>
        <w:t>تقرير حول تقدم أشغال الأطروحة</w:t>
      </w:r>
      <w:r w:rsidRPr="005833A2">
        <w:rPr>
          <w:rFonts w:cstheme="minorHAnsi"/>
          <w:b/>
          <w:bCs/>
          <w:color w:val="2C2F34"/>
          <w:sz w:val="26"/>
          <w:szCs w:val="26"/>
          <w:rtl/>
        </w:rPr>
        <w:t> </w:t>
      </w:r>
    </w:p>
    <w:p w:rsidR="0036584B" w:rsidRPr="0036584B" w:rsidRDefault="0036584B" w:rsidP="0036584B">
      <w:pPr>
        <w:bidi w:val="0"/>
        <w:spacing w:after="200"/>
        <w:ind w:left="142" w:hanging="142"/>
        <w:jc w:val="center"/>
        <w:rPr>
          <w:rFonts w:ascii="Book Antiqua" w:eastAsia="Calibri" w:hAnsi="Book Antiqua" w:cs="Arial"/>
          <w:b/>
          <w:bCs/>
          <w:i/>
          <w:iCs/>
          <w:noProof w:val="0"/>
          <w:sz w:val="24"/>
          <w:szCs w:val="24"/>
          <w:lang w:eastAsia="en-US"/>
        </w:rPr>
      </w:pPr>
      <w:r w:rsidRPr="0036584B">
        <w:rPr>
          <w:rFonts w:ascii="Book Antiqua" w:eastAsia="Calibri" w:hAnsi="Book Antiqua" w:cs="Arial"/>
          <w:b/>
          <w:bCs/>
          <w:i/>
          <w:iCs/>
          <w:noProof w:val="0"/>
          <w:sz w:val="24"/>
          <w:szCs w:val="24"/>
          <w:lang w:eastAsia="en-US"/>
        </w:rPr>
        <w:t>ETAT D’AVANCEMENT</w:t>
      </w:r>
    </w:p>
    <w:p w:rsidR="005833A2" w:rsidRPr="005833A2" w:rsidRDefault="005B1812" w:rsidP="005833A2">
      <w:pPr>
        <w:ind w:left="-11" w:hanging="10"/>
        <w:rPr>
          <w:rFonts w:ascii="Sakkal Majalla" w:eastAsiaTheme="minorEastAsia" w:hAnsi="Sakkal Majalla" w:cs="Sakkal Majalla"/>
          <w:b/>
          <w:bCs/>
          <w:noProof w:val="0"/>
          <w:sz w:val="28"/>
          <w:szCs w:val="28"/>
          <w:rtl/>
          <w:lang w:bidi="ar-DZ"/>
        </w:rPr>
      </w:pPr>
      <w:r>
        <w:rPr>
          <w:rFonts w:ascii="Sakkal Majalla" w:eastAsiaTheme="minorEastAsia" w:hAnsi="Sakkal Majalla" w:cs="Sakkal Majalla"/>
          <w:b/>
          <w:bCs/>
          <w:sz w:val="28"/>
          <w:szCs w:val="28"/>
          <w:rtl/>
        </w:rPr>
        <w:pict>
          <v:rect id="Rectangle 5" o:spid="_x0000_s1028" style="position:absolute;left:0;text-align:left;margin-left:159.45pt;margin-top:4.5pt;width:9.75pt;height:10.5pt;z-index:25166438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" fillcolor="window" strokecolor="#385d8a" strokeweight="2pt"/>
        </w:pict>
      </w:r>
      <w:r>
        <w:rPr>
          <w:rFonts w:ascii="Sakkal Majalla" w:eastAsiaTheme="minorEastAsia" w:hAnsi="Sakkal Majalla" w:cs="Sakkal Majalla"/>
          <w:b/>
          <w:bCs/>
          <w:sz w:val="28"/>
          <w:szCs w:val="28"/>
          <w:rtl/>
        </w:rPr>
        <w:pict>
          <v:rect id="Rectangle 3" o:spid="_x0000_s1027" style="position:absolute;left:0;text-align:left;margin-left:263.2pt;margin-top:4.2pt;width:9.75pt;height:10.5pt;z-index:251663360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" fillcolor="window" strokecolor="#385d8a" strokeweight="2pt"/>
        </w:pict>
      </w:r>
      <w:r w:rsidR="005833A2">
        <w:rPr>
          <w:rFonts w:ascii="Sakkal Majalla" w:eastAsiaTheme="minorEastAsia" w:hAnsi="Sakkal Majalla" w:cs="Sakkal Majalla" w:hint="cs"/>
          <w:b/>
          <w:bCs/>
          <w:noProof w:val="0"/>
          <w:sz w:val="28"/>
          <w:szCs w:val="28"/>
          <w:rtl/>
          <w:lang w:bidi="ar-DZ"/>
        </w:rPr>
        <w:t xml:space="preserve">                                                                           دكتوراه الطور الثالث دكتوراه علـــوم  </w:t>
      </w:r>
    </w:p>
    <w:p w:rsidR="005833A2" w:rsidRDefault="005833A2" w:rsidP="00D809F0">
      <w:pPr>
        <w:spacing w:after="200"/>
        <w:rPr>
          <w:rFonts w:ascii="Calibri" w:eastAsia="Calibri" w:hAnsi="Calibri" w:cs="Arabic Transparent"/>
          <w:b/>
          <w:bCs/>
          <w:noProof w:val="0"/>
          <w:sz w:val="24"/>
          <w:szCs w:val="24"/>
          <w:rtl/>
          <w:lang w:eastAsia="en-US" w:bidi="ar-DZ"/>
        </w:rPr>
      </w:pPr>
    </w:p>
    <w:p w:rsidR="00D809F0" w:rsidRPr="00D809F0" w:rsidRDefault="001C1AD9" w:rsidP="009939F8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اسم</w:t>
      </w:r>
      <w:r w:rsidR="00D809F0"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 ولقب المشرف:</w:t>
      </w:r>
      <w:r w:rsidR="00D809F0"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</w:t>
      </w:r>
      <w:r w:rsid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</w:t>
      </w:r>
      <w:r w:rsid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</w:t>
      </w:r>
      <w:r w:rsidR="00D809F0"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</w:t>
      </w:r>
      <w:r w:rsidR="00D809F0"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>Nom et Prénom du directeur de thèse</w:t>
      </w:r>
      <w:r w:rsidR="009939F8" w:rsidRPr="002E70ED">
        <w:rPr>
          <w:rFonts w:ascii="Book Antiqua" w:hAnsi="Book Antiqua"/>
          <w:b/>
          <w:bCs/>
          <w:sz w:val="24"/>
          <w:szCs w:val="24"/>
        </w:rPr>
        <w:t> :</w:t>
      </w:r>
    </w:p>
    <w:p w:rsidR="00D809F0" w:rsidRPr="00D809F0" w:rsidRDefault="00D809F0" w:rsidP="0036584B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الرتبة</w:t>
      </w:r>
      <w:r w:rsidRPr="00D809F0">
        <w:rPr>
          <w:rFonts w:ascii="Calibri" w:eastAsia="Calibri" w:hAnsi="Calibri" w:cs="Arabic Transparent"/>
          <w:b/>
          <w:bCs/>
          <w:noProof w:val="0"/>
          <w:lang w:eastAsia="en-US" w:bidi="ar-DZ"/>
        </w:rPr>
        <w:t xml:space="preserve">: 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……………………………………………………………………………………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>Grade </w:t>
      </w:r>
      <w:r w:rsidR="009939F8">
        <w:rPr>
          <w:rFonts w:ascii="Book Antiqua" w:eastAsia="Calibri" w:hAnsi="Book Antiqua" w:cs="Arial"/>
          <w:b/>
          <w:bCs/>
          <w:noProof w:val="0"/>
          <w:sz w:val="24"/>
          <w:szCs w:val="24"/>
          <w:lang w:eastAsia="en-US"/>
        </w:rPr>
        <w:t>:</w:t>
      </w:r>
      <w:r w:rsidR="009939F8" w:rsidRPr="009939F8">
        <w:rPr>
          <w:rFonts w:ascii="Book Antiqua" w:eastAsia="Calibri" w:hAnsi="Book Antiqua" w:cs="Arial"/>
          <w:b/>
          <w:bCs/>
          <w:noProof w:val="0"/>
          <w:sz w:val="24"/>
          <w:szCs w:val="24"/>
          <w:lang w:eastAsia="en-US"/>
        </w:rPr>
        <w:t> </w:t>
      </w:r>
    </w:p>
    <w:p w:rsidR="00D809F0" w:rsidRPr="00D809F0" w:rsidRDefault="00D809F0" w:rsidP="009939F8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مؤسسة </w:t>
      </w:r>
      <w:r w:rsidR="005833A2"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الانتماء</w:t>
      </w:r>
      <w:r w:rsidRPr="00D809F0">
        <w:rPr>
          <w:rFonts w:ascii="Calibri" w:eastAsia="Calibri" w:hAnsi="Calibri" w:cs="Arabic Transparent"/>
          <w:b/>
          <w:bCs/>
          <w:noProof w:val="0"/>
          <w:lang w:eastAsia="en-US" w:bidi="ar-DZ"/>
        </w:rPr>
        <w:t>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.........................................................................................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</w:t>
      </w:r>
      <w:r w:rsidR="0036584B" w:rsidRPr="009939F8">
        <w:rPr>
          <w:rFonts w:ascii="Book Antiqua" w:eastAsia="Calibri" w:hAnsi="Book Antiqua" w:cs="Arial"/>
          <w:b/>
          <w:bCs/>
          <w:noProof w:val="0"/>
          <w:lang w:eastAsia="en-US"/>
        </w:rPr>
        <w:t>Établissement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 xml:space="preserve"> de rattachement</w:t>
      </w:r>
      <w:r w:rsidR="009939F8">
        <w:rPr>
          <w:rFonts w:cs="Arabic Transparent"/>
          <w:b/>
          <w:bCs/>
          <w:lang w:bidi="ar-DZ"/>
        </w:rPr>
        <w:t> :</w:t>
      </w:r>
    </w:p>
    <w:p w:rsidR="00D809F0" w:rsidRPr="00D809F0" w:rsidRDefault="001C1AD9" w:rsidP="009939F8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اسم</w:t>
      </w:r>
      <w:r w:rsidR="00D809F0"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 ولقب الطالب</w:t>
      </w:r>
      <w:r w:rsidR="00D809F0" w:rsidRPr="00D809F0">
        <w:rPr>
          <w:rFonts w:ascii="Calibri" w:eastAsia="Calibri" w:hAnsi="Calibri" w:cs="Arabic Transparent"/>
          <w:b/>
          <w:bCs/>
          <w:noProof w:val="0"/>
          <w:lang w:eastAsia="en-US" w:bidi="ar-DZ"/>
        </w:rPr>
        <w:t> :</w:t>
      </w:r>
      <w:r w:rsidR="00D809F0"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</w:t>
      </w:r>
      <w:r w:rsid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..........................................................................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</w:t>
      </w:r>
      <w:r w:rsid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</w:t>
      </w:r>
      <w:r w:rsidR="00D809F0"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 xml:space="preserve"> Nom et Prénom de l’étudiant :</w:t>
      </w:r>
    </w:p>
    <w:p w:rsidR="00D809F0" w:rsidRPr="00D809F0" w:rsidRDefault="00D809F0" w:rsidP="009939F8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التخصص</w:t>
      </w:r>
      <w:r w:rsidRPr="00D809F0">
        <w:rPr>
          <w:rFonts w:ascii="Calibri" w:eastAsia="Calibri" w:hAnsi="Calibri" w:cs="Arabic Transparent"/>
          <w:b/>
          <w:bCs/>
          <w:noProof w:val="0"/>
          <w:lang w:eastAsia="en-US" w:bidi="ar-DZ"/>
        </w:rPr>
        <w:t> 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 xml:space="preserve">Spécialité : </w:t>
      </w:r>
    </w:p>
    <w:p w:rsidR="00D809F0" w:rsidRPr="00D809F0" w:rsidRDefault="00D809F0" w:rsidP="00E35EB0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عنوان أطروحة الدكتوراه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  <w:t>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</w:t>
      </w:r>
      <w:r w:rsidRP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</w:t>
      </w:r>
      <w:r w:rsidR="00E35EB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</w:t>
      </w:r>
      <w:r w:rsidRPr="00D809F0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</w:t>
      </w:r>
      <w:r w:rsidR="009939F8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</w:t>
      </w:r>
      <w:r w:rsidR="009939F8" w:rsidRPr="009939F8">
        <w:rPr>
          <w:rFonts w:ascii="Book Antiqua" w:eastAsia="Calibri" w:hAnsi="Book Antiqua" w:cs="Arial"/>
          <w:b/>
          <w:bCs/>
          <w:noProof w:val="0"/>
          <w:lang w:eastAsia="en-US"/>
        </w:rPr>
        <w:t xml:space="preserve"> Intitulé du sujet de Doctorat </w:t>
      </w:r>
      <w:r w:rsidR="009939F8" w:rsidRPr="009939F8">
        <w:rPr>
          <w:rFonts w:ascii="Book Antiqua" w:eastAsia="Calibri" w:hAnsi="Book Antiqua" w:cs="Arial"/>
          <w:b/>
          <w:bCs/>
          <w:noProof w:val="0"/>
          <w:sz w:val="24"/>
          <w:szCs w:val="24"/>
          <w:lang w:eastAsia="en-US"/>
        </w:rPr>
        <w:t xml:space="preserve"> :</w:t>
      </w:r>
    </w:p>
    <w:p w:rsidR="00D809F0" w:rsidRPr="00D809F0" w:rsidRDefault="00D809F0" w:rsidP="00D809F0">
      <w:pPr>
        <w:spacing w:after="200"/>
        <w:rPr>
          <w:rFonts w:ascii="Calibri" w:eastAsia="Calibri" w:hAnsi="Calibri" w:cs="Arabic Transparent"/>
          <w:b/>
          <w:bCs/>
          <w:noProof w:val="0"/>
          <w:sz w:val="14"/>
          <w:szCs w:val="14"/>
          <w:lang w:eastAsia="en-US" w:bidi="ar-DZ"/>
        </w:rPr>
      </w:pP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…………………………………………………………………………………………</w:t>
      </w:r>
      <w:r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………………………………………………………………………………</w:t>
      </w:r>
    </w:p>
    <w:p w:rsidR="009939F8" w:rsidRPr="009939F8" w:rsidRDefault="00D809F0" w:rsidP="0036584B">
      <w:pPr>
        <w:spacing w:line="360" w:lineRule="auto"/>
        <w:ind w:left="142" w:hanging="142"/>
        <w:rPr>
          <w:rFonts w:ascii="Book Antiqua" w:eastAsia="Calibri" w:hAnsi="Book Antiqua" w:cs="Arial"/>
          <w:b/>
          <w:bCs/>
          <w:noProof w:val="0"/>
          <w:sz w:val="28"/>
          <w:szCs w:val="28"/>
          <w:lang w:eastAsia="en-US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u w:val="single"/>
          <w:rtl/>
          <w:lang w:eastAsia="en-US" w:bidi="ar-DZ"/>
        </w:rPr>
        <w:t>السير الفعلي لتقدم عمل الأطروحة</w:t>
      </w:r>
      <w:r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:</w:t>
      </w:r>
    </w:p>
    <w:p w:rsidR="00D809F0" w:rsidRPr="00D809F0" w:rsidRDefault="00D809F0" w:rsidP="00D809F0">
      <w:pPr>
        <w:spacing w:after="200"/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</w:pPr>
      <w:r w:rsidRPr="005833A2">
        <w:rPr>
          <w:rFonts w:ascii="Calibri" w:eastAsia="Calibri" w:hAnsi="Calibri" w:cs="Arabic Transparent" w:hint="cs"/>
          <w:b/>
          <w:bCs/>
          <w:noProof w:val="0"/>
          <w:sz w:val="24"/>
          <w:szCs w:val="24"/>
          <w:u w:val="single"/>
          <w:rtl/>
          <w:lang w:eastAsia="en-US" w:bidi="ar-DZ"/>
        </w:rPr>
        <w:t>العمل المنجز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rtl/>
          <w:lang w:eastAsia="en-US" w:bidi="ar-DZ"/>
        </w:rPr>
        <w:t xml:space="preserve"> :</w:t>
      </w:r>
      <w:r w:rsidR="009939F8" w:rsidRPr="0036584B">
        <w:rPr>
          <w:rFonts w:ascii="Book Antiqua" w:eastAsia="Calibri" w:hAnsi="Book Antiqua" w:cs="Arial"/>
          <w:b/>
          <w:bCs/>
          <w:noProof w:val="0"/>
          <w:lang w:eastAsia="en-US"/>
        </w:rPr>
        <w:t>Travail réalisé</w:t>
      </w:r>
      <w:r w:rsidR="009939F8">
        <w:rPr>
          <w:rFonts w:ascii="Book Antiqua" w:hAnsi="Book Antiqua"/>
          <w:b/>
          <w:bCs/>
          <w:sz w:val="24"/>
          <w:szCs w:val="24"/>
        </w:rPr>
        <w:t xml:space="preserve"> :   </w:t>
      </w:r>
    </w:p>
    <w:p w:rsidR="00D809F0" w:rsidRPr="00D809F0" w:rsidRDefault="00D809F0" w:rsidP="00D809F0">
      <w:pPr>
        <w:spacing w:after="200" w:line="600" w:lineRule="auto"/>
        <w:rPr>
          <w:rFonts w:ascii="Calibri" w:eastAsia="Calibri" w:hAnsi="Calibri" w:cs="Arabic Transparent"/>
          <w:b/>
          <w:bCs/>
          <w:noProof w:val="0"/>
          <w:sz w:val="14"/>
          <w:szCs w:val="14"/>
          <w:lang w:eastAsia="en-US" w:bidi="ar-DZ"/>
        </w:rPr>
      </w:pP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809F0" w:rsidRPr="00D809F0" w:rsidRDefault="00D809F0" w:rsidP="009939F8">
      <w:pPr>
        <w:spacing w:after="200"/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</w:pPr>
      <w:r w:rsidRPr="005833A2">
        <w:rPr>
          <w:rFonts w:ascii="Calibri" w:eastAsia="Calibri" w:hAnsi="Calibri" w:cs="Arabic Transparent" w:hint="cs"/>
          <w:b/>
          <w:bCs/>
          <w:noProof w:val="0"/>
          <w:sz w:val="24"/>
          <w:szCs w:val="24"/>
          <w:u w:val="single"/>
          <w:rtl/>
          <w:lang w:eastAsia="en-US" w:bidi="ar-DZ"/>
        </w:rPr>
        <w:t>العمل المتبقي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rtl/>
          <w:lang w:eastAsia="en-US" w:bidi="ar-DZ"/>
        </w:rPr>
        <w:t>:</w:t>
      </w:r>
      <w:r w:rsidR="009939F8" w:rsidRPr="0036584B">
        <w:rPr>
          <w:rFonts w:ascii="Book Antiqua" w:eastAsia="Calibri" w:hAnsi="Book Antiqua" w:cs="Arial"/>
          <w:b/>
          <w:bCs/>
          <w:noProof w:val="0"/>
          <w:lang w:eastAsia="en-US"/>
        </w:rPr>
        <w:t>Travail qui reste à faire :</w:t>
      </w:r>
    </w:p>
    <w:p w:rsidR="00D809F0" w:rsidRPr="00D809F0" w:rsidRDefault="00D809F0" w:rsidP="00D809F0">
      <w:pPr>
        <w:spacing w:after="200" w:line="600" w:lineRule="auto"/>
        <w:rPr>
          <w:rFonts w:ascii="Calibri" w:eastAsia="Calibri" w:hAnsi="Calibri" w:cs="Arabic Transparent"/>
          <w:b/>
          <w:bCs/>
          <w:noProof w:val="0"/>
          <w:sz w:val="14"/>
          <w:szCs w:val="14"/>
          <w:lang w:eastAsia="en-US" w:bidi="ar-DZ"/>
        </w:rPr>
      </w:pP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809F0" w:rsidRPr="00D809F0" w:rsidRDefault="00D809F0" w:rsidP="009939F8">
      <w:pPr>
        <w:spacing w:after="200"/>
        <w:rPr>
          <w:rFonts w:ascii="Calibri" w:eastAsia="Calibri" w:hAnsi="Calibri" w:cs="Arabic Transparent"/>
          <w:b/>
          <w:bCs/>
          <w:noProof w:val="0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نسبة إنجاز الأطروحة (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  <w:t>%</w:t>
      </w: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)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  <w:t>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</w:t>
      </w:r>
      <w:r w:rsidR="009939F8">
        <w:rPr>
          <w:rFonts w:ascii="Calibri" w:eastAsia="Calibri" w:hAnsi="Calibri" w:cs="Arabic Transparent"/>
          <w:b/>
          <w:bCs/>
          <w:noProof w:val="0"/>
          <w:sz w:val="14"/>
          <w:szCs w:val="14"/>
          <w:lang w:eastAsia="en-US" w:bidi="ar-DZ"/>
        </w:rPr>
        <w:t>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</w:t>
      </w:r>
      <w:r w:rsidR="009939F8" w:rsidRPr="0036584B">
        <w:rPr>
          <w:rFonts w:ascii="Book Antiqua" w:eastAsia="Calibri" w:hAnsi="Book Antiqua" w:cs="Arial"/>
          <w:b/>
          <w:bCs/>
          <w:noProof w:val="0"/>
          <w:lang w:eastAsia="en-US"/>
        </w:rPr>
        <w:t>Taux estimé (%) de réalisation de la thèse</w:t>
      </w:r>
    </w:p>
    <w:p w:rsidR="009939F8" w:rsidRPr="009939F8" w:rsidRDefault="00D809F0" w:rsidP="009939F8">
      <w:pPr>
        <w:spacing w:line="360" w:lineRule="auto"/>
        <w:ind w:left="142" w:hanging="142"/>
        <w:rPr>
          <w:rFonts w:ascii="Book Antiqua" w:eastAsia="Calibri" w:hAnsi="Book Antiqua" w:cs="Arial"/>
          <w:b/>
          <w:bCs/>
          <w:noProof w:val="0"/>
          <w:sz w:val="24"/>
          <w:szCs w:val="24"/>
          <w:lang w:eastAsia="en-US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التاريخ المحتمل للمناقشة</w:t>
      </w:r>
      <w:r w:rsidRPr="00D809F0"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  <w:t> </w:t>
      </w:r>
      <w:r w:rsidRPr="00D809F0">
        <w:rPr>
          <w:rFonts w:ascii="Calibri" w:eastAsia="Calibri" w:hAnsi="Calibri" w:cs="Arabic Transparent"/>
          <w:b/>
          <w:bCs/>
          <w:noProof w:val="0"/>
          <w:lang w:eastAsia="en-US" w:bidi="ar-DZ"/>
        </w:rPr>
        <w:t>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………………………………………………</w:t>
      </w:r>
      <w:r w:rsidR="0036584B">
        <w:rPr>
          <w:rFonts w:ascii="Calibri" w:eastAsia="Calibri" w:hAnsi="Calibri" w:cs="Arabic Transparent" w:hint="cs"/>
          <w:b/>
          <w:bCs/>
          <w:noProof w:val="0"/>
          <w:sz w:val="14"/>
          <w:szCs w:val="14"/>
          <w:rtl/>
          <w:lang w:eastAsia="en-US" w:bidi="ar-DZ"/>
        </w:rPr>
        <w:t>.................................................................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</w:t>
      </w:r>
      <w:r w:rsidR="009939F8" w:rsidRPr="0036584B">
        <w:rPr>
          <w:rFonts w:ascii="Book Antiqua" w:eastAsia="Calibri" w:hAnsi="Book Antiqua" w:cs="Arial"/>
          <w:b/>
          <w:bCs/>
          <w:noProof w:val="0"/>
          <w:lang w:eastAsia="en-US"/>
        </w:rPr>
        <w:t>Date probable de soutenance</w:t>
      </w:r>
      <w:r w:rsidR="009939F8" w:rsidRPr="009939F8">
        <w:rPr>
          <w:rFonts w:ascii="Book Antiqua" w:eastAsia="Calibri" w:hAnsi="Book Antiqua" w:cs="Arial"/>
          <w:b/>
          <w:bCs/>
          <w:noProof w:val="0"/>
          <w:sz w:val="24"/>
          <w:szCs w:val="24"/>
          <w:lang w:eastAsia="en-US"/>
        </w:rPr>
        <w:t> :</w:t>
      </w:r>
    </w:p>
    <w:p w:rsidR="00D809F0" w:rsidRPr="00D809F0" w:rsidRDefault="00D809F0" w:rsidP="00D809F0">
      <w:pPr>
        <w:spacing w:after="200"/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            مستغانم في</w:t>
      </w:r>
      <w:r w:rsidRPr="00D809F0">
        <w:rPr>
          <w:rFonts w:ascii="Calibri" w:eastAsia="Calibri" w:hAnsi="Calibri" w:cs="Arabic Transparent" w:hint="cs"/>
          <w:b/>
          <w:bCs/>
          <w:noProof w:val="0"/>
          <w:rtl/>
          <w:lang w:eastAsia="en-US" w:bidi="ar-DZ"/>
        </w:rPr>
        <w:t>:</w:t>
      </w:r>
      <w:r w:rsidRPr="00D809F0">
        <w:rPr>
          <w:rFonts w:ascii="Calibri" w:eastAsia="Calibri" w:hAnsi="Calibri" w:cs="Arabic Transparent"/>
          <w:b/>
          <w:bCs/>
          <w:noProof w:val="0"/>
          <w:sz w:val="14"/>
          <w:szCs w:val="14"/>
          <w:rtl/>
          <w:lang w:eastAsia="en-US" w:bidi="ar-DZ"/>
        </w:rPr>
        <w:t>……………………………………….</w:t>
      </w:r>
    </w:p>
    <w:p w:rsidR="00D809F0" w:rsidRPr="00D809F0" w:rsidRDefault="00D809F0" w:rsidP="006A19B7">
      <w:pPr>
        <w:spacing w:after="200"/>
        <w:rPr>
          <w:rFonts w:ascii="Calibri" w:eastAsia="Calibri" w:hAnsi="Calibri" w:cs="Arabic Transparent"/>
          <w:b/>
          <w:bCs/>
          <w:noProof w:val="0"/>
          <w:sz w:val="24"/>
          <w:szCs w:val="24"/>
          <w:lang w:eastAsia="en-US" w:bidi="ar-DZ"/>
        </w:rPr>
      </w:pP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إمضاء </w:t>
      </w:r>
      <w:r w:rsidR="001C1AD9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الطالب</w:t>
      </w: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ab/>
      </w: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ab/>
      </w:r>
      <w:r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ab/>
      </w:r>
      <w:r w:rsidR="001C1AD9" w:rsidRPr="00D809F0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>إمضاء ورأي المشرف</w:t>
      </w:r>
      <w:bookmarkStart w:id="0" w:name="_GoBack"/>
      <w:bookmarkEnd w:id="0"/>
      <w:r w:rsidR="006A19B7">
        <w:rPr>
          <w:rFonts w:ascii="Calibri" w:eastAsia="Calibri" w:hAnsi="Calibri" w:cs="Arabic Transparent" w:hint="cs"/>
          <w:b/>
          <w:bCs/>
          <w:noProof w:val="0"/>
          <w:sz w:val="24"/>
          <w:szCs w:val="24"/>
          <w:rtl/>
          <w:lang w:eastAsia="en-US" w:bidi="ar-DZ"/>
        </w:rPr>
        <w:t xml:space="preserve">       امضاء لجنة التكوين للدكتوراه (ل م د)</w:t>
      </w:r>
    </w:p>
    <w:p w:rsidR="00D809F0" w:rsidRPr="00D809F0" w:rsidRDefault="00D809F0" w:rsidP="00D809F0">
      <w:pPr>
        <w:spacing w:after="200"/>
        <w:rPr>
          <w:rFonts w:ascii="Calibri" w:eastAsia="Calibri" w:hAnsi="Calibri" w:cs="Arial"/>
          <w:noProof w:val="0"/>
          <w:sz w:val="40"/>
          <w:szCs w:val="22"/>
          <w:rtl/>
          <w:lang w:eastAsia="en-US" w:bidi="ar-DZ"/>
        </w:rPr>
      </w:pPr>
    </w:p>
    <w:p w:rsidR="00D809F0" w:rsidRDefault="00D809F0" w:rsidP="00D809F0">
      <w:pPr>
        <w:bidi w:val="0"/>
        <w:jc w:val="center"/>
        <w:rPr>
          <w:rFonts w:cstheme="minorHAnsi"/>
          <w:b/>
          <w:bCs/>
          <w:sz w:val="24"/>
          <w:szCs w:val="24"/>
          <w:rtl/>
        </w:rPr>
      </w:pPr>
    </w:p>
    <w:sectPr w:rsidR="00D809F0" w:rsidSect="00386AF7">
      <w:headerReference w:type="default" r:id="rId10"/>
      <w:pgSz w:w="11906" w:h="16838"/>
      <w:pgMar w:top="164" w:right="720" w:bottom="176" w:left="720" w:header="134" w:footer="964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34BF" w:rsidRDefault="007134BF" w:rsidP="00075674">
      <w:r>
        <w:separator/>
      </w:r>
    </w:p>
  </w:endnote>
  <w:endnote w:type="continuationSeparator" w:id="1">
    <w:p w:rsidR="007134BF" w:rsidRDefault="007134BF" w:rsidP="000756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34BF" w:rsidRDefault="007134BF" w:rsidP="00075674">
      <w:r>
        <w:separator/>
      </w:r>
    </w:p>
  </w:footnote>
  <w:footnote w:type="continuationSeparator" w:id="1">
    <w:p w:rsidR="007134BF" w:rsidRDefault="007134BF" w:rsidP="000756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7D4" w:rsidRDefault="002527D4" w:rsidP="0006287C">
    <w:pPr>
      <w:spacing w:line="120" w:lineRule="atLeast"/>
      <w:rPr>
        <w:lang w:bidi="ar-DZ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D0204"/>
    <w:multiLevelType w:val="hybridMultilevel"/>
    <w:tmpl w:val="FFD67D54"/>
    <w:lvl w:ilvl="0" w:tplc="D80CFC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AA279E"/>
    <w:rsid w:val="0000130E"/>
    <w:rsid w:val="00001869"/>
    <w:rsid w:val="00033F00"/>
    <w:rsid w:val="000363C2"/>
    <w:rsid w:val="000458E0"/>
    <w:rsid w:val="000556E3"/>
    <w:rsid w:val="00055CD9"/>
    <w:rsid w:val="0006287C"/>
    <w:rsid w:val="00066060"/>
    <w:rsid w:val="00075674"/>
    <w:rsid w:val="00077BE8"/>
    <w:rsid w:val="00083589"/>
    <w:rsid w:val="0008455E"/>
    <w:rsid w:val="00094190"/>
    <w:rsid w:val="000C3190"/>
    <w:rsid w:val="000D724D"/>
    <w:rsid w:val="00104B4E"/>
    <w:rsid w:val="00106FEF"/>
    <w:rsid w:val="00112E79"/>
    <w:rsid w:val="001257D9"/>
    <w:rsid w:val="00146CF4"/>
    <w:rsid w:val="001500BD"/>
    <w:rsid w:val="00151685"/>
    <w:rsid w:val="00160587"/>
    <w:rsid w:val="001719EB"/>
    <w:rsid w:val="001816D5"/>
    <w:rsid w:val="00197847"/>
    <w:rsid w:val="001A04D2"/>
    <w:rsid w:val="001B79F8"/>
    <w:rsid w:val="001C1AD9"/>
    <w:rsid w:val="001C5D18"/>
    <w:rsid w:val="001D33C5"/>
    <w:rsid w:val="001D66FA"/>
    <w:rsid w:val="001F1509"/>
    <w:rsid w:val="00236289"/>
    <w:rsid w:val="002527D4"/>
    <w:rsid w:val="00271EE5"/>
    <w:rsid w:val="0028297A"/>
    <w:rsid w:val="00295ABC"/>
    <w:rsid w:val="002A79F1"/>
    <w:rsid w:val="002F373A"/>
    <w:rsid w:val="00302D47"/>
    <w:rsid w:val="003150E2"/>
    <w:rsid w:val="00321AB5"/>
    <w:rsid w:val="00333BE7"/>
    <w:rsid w:val="003367EF"/>
    <w:rsid w:val="003453D0"/>
    <w:rsid w:val="00353C3D"/>
    <w:rsid w:val="00356B28"/>
    <w:rsid w:val="0036584B"/>
    <w:rsid w:val="00366193"/>
    <w:rsid w:val="00386AF7"/>
    <w:rsid w:val="00396BAF"/>
    <w:rsid w:val="003A396D"/>
    <w:rsid w:val="003B0964"/>
    <w:rsid w:val="003C1734"/>
    <w:rsid w:val="003C3305"/>
    <w:rsid w:val="003D73C1"/>
    <w:rsid w:val="003E7365"/>
    <w:rsid w:val="003F267F"/>
    <w:rsid w:val="003F3B41"/>
    <w:rsid w:val="003F668D"/>
    <w:rsid w:val="0040090D"/>
    <w:rsid w:val="00403E4A"/>
    <w:rsid w:val="00421917"/>
    <w:rsid w:val="00422983"/>
    <w:rsid w:val="00432BCB"/>
    <w:rsid w:val="0044603B"/>
    <w:rsid w:val="004777D1"/>
    <w:rsid w:val="004A097E"/>
    <w:rsid w:val="004A319A"/>
    <w:rsid w:val="004A76E1"/>
    <w:rsid w:val="004B2D7D"/>
    <w:rsid w:val="004B46F6"/>
    <w:rsid w:val="004B6672"/>
    <w:rsid w:val="004B66F3"/>
    <w:rsid w:val="004C72EA"/>
    <w:rsid w:val="004E2164"/>
    <w:rsid w:val="00502625"/>
    <w:rsid w:val="00516841"/>
    <w:rsid w:val="005177D0"/>
    <w:rsid w:val="00526700"/>
    <w:rsid w:val="00551226"/>
    <w:rsid w:val="00553F05"/>
    <w:rsid w:val="005620B6"/>
    <w:rsid w:val="005648EC"/>
    <w:rsid w:val="00572463"/>
    <w:rsid w:val="005833A2"/>
    <w:rsid w:val="00587BEB"/>
    <w:rsid w:val="00591AD7"/>
    <w:rsid w:val="005B1812"/>
    <w:rsid w:val="005D2898"/>
    <w:rsid w:val="005D6E65"/>
    <w:rsid w:val="005E0A5E"/>
    <w:rsid w:val="005F57D0"/>
    <w:rsid w:val="00601F9D"/>
    <w:rsid w:val="006112B3"/>
    <w:rsid w:val="00617D72"/>
    <w:rsid w:val="00632A2A"/>
    <w:rsid w:val="00654713"/>
    <w:rsid w:val="00657B45"/>
    <w:rsid w:val="00663763"/>
    <w:rsid w:val="00681D02"/>
    <w:rsid w:val="00696B6C"/>
    <w:rsid w:val="006A19B7"/>
    <w:rsid w:val="006B3219"/>
    <w:rsid w:val="006B3BAD"/>
    <w:rsid w:val="006B43FB"/>
    <w:rsid w:val="006C6635"/>
    <w:rsid w:val="006D5288"/>
    <w:rsid w:val="006E5AF0"/>
    <w:rsid w:val="0070252D"/>
    <w:rsid w:val="00702BB6"/>
    <w:rsid w:val="00712255"/>
    <w:rsid w:val="007134BF"/>
    <w:rsid w:val="0071666B"/>
    <w:rsid w:val="00723B92"/>
    <w:rsid w:val="0072540A"/>
    <w:rsid w:val="00730CB1"/>
    <w:rsid w:val="00740818"/>
    <w:rsid w:val="007507EF"/>
    <w:rsid w:val="00757D83"/>
    <w:rsid w:val="00771861"/>
    <w:rsid w:val="00786924"/>
    <w:rsid w:val="007A1DD5"/>
    <w:rsid w:val="007A2BC7"/>
    <w:rsid w:val="007B3D93"/>
    <w:rsid w:val="007B4150"/>
    <w:rsid w:val="007C250E"/>
    <w:rsid w:val="007C3060"/>
    <w:rsid w:val="007C50C1"/>
    <w:rsid w:val="007D6B90"/>
    <w:rsid w:val="007D7C7C"/>
    <w:rsid w:val="007E15A6"/>
    <w:rsid w:val="00801102"/>
    <w:rsid w:val="00803A8A"/>
    <w:rsid w:val="00803AC6"/>
    <w:rsid w:val="0080555A"/>
    <w:rsid w:val="00806114"/>
    <w:rsid w:val="00811A1C"/>
    <w:rsid w:val="00815C53"/>
    <w:rsid w:val="00831168"/>
    <w:rsid w:val="00834E44"/>
    <w:rsid w:val="008353A4"/>
    <w:rsid w:val="008405FB"/>
    <w:rsid w:val="00851515"/>
    <w:rsid w:val="00862B13"/>
    <w:rsid w:val="00876558"/>
    <w:rsid w:val="008824C9"/>
    <w:rsid w:val="0089777E"/>
    <w:rsid w:val="008A427A"/>
    <w:rsid w:val="008C0F01"/>
    <w:rsid w:val="008C4638"/>
    <w:rsid w:val="008C7756"/>
    <w:rsid w:val="008D03E0"/>
    <w:rsid w:val="008E0850"/>
    <w:rsid w:val="008E61B4"/>
    <w:rsid w:val="008E7405"/>
    <w:rsid w:val="008F4A03"/>
    <w:rsid w:val="00920A98"/>
    <w:rsid w:val="00920BDD"/>
    <w:rsid w:val="00956C5E"/>
    <w:rsid w:val="00971E1A"/>
    <w:rsid w:val="009724F9"/>
    <w:rsid w:val="00976255"/>
    <w:rsid w:val="00990265"/>
    <w:rsid w:val="00991204"/>
    <w:rsid w:val="009939F8"/>
    <w:rsid w:val="009953C1"/>
    <w:rsid w:val="009B5245"/>
    <w:rsid w:val="009B6312"/>
    <w:rsid w:val="009D468A"/>
    <w:rsid w:val="009F1618"/>
    <w:rsid w:val="00A11B0D"/>
    <w:rsid w:val="00A2730E"/>
    <w:rsid w:val="00A32DD8"/>
    <w:rsid w:val="00A4057A"/>
    <w:rsid w:val="00A4300D"/>
    <w:rsid w:val="00A51323"/>
    <w:rsid w:val="00A75557"/>
    <w:rsid w:val="00A81792"/>
    <w:rsid w:val="00A903E4"/>
    <w:rsid w:val="00A9150C"/>
    <w:rsid w:val="00A97070"/>
    <w:rsid w:val="00AA279E"/>
    <w:rsid w:val="00AA7A21"/>
    <w:rsid w:val="00AC025F"/>
    <w:rsid w:val="00AC1A49"/>
    <w:rsid w:val="00AC28F9"/>
    <w:rsid w:val="00AC3362"/>
    <w:rsid w:val="00AE4E78"/>
    <w:rsid w:val="00B03DF9"/>
    <w:rsid w:val="00B07DD8"/>
    <w:rsid w:val="00B40F2E"/>
    <w:rsid w:val="00B41348"/>
    <w:rsid w:val="00B43043"/>
    <w:rsid w:val="00B5784F"/>
    <w:rsid w:val="00B613B1"/>
    <w:rsid w:val="00B615C3"/>
    <w:rsid w:val="00B84B1A"/>
    <w:rsid w:val="00B96B9E"/>
    <w:rsid w:val="00BB3F75"/>
    <w:rsid w:val="00BC041D"/>
    <w:rsid w:val="00BC4033"/>
    <w:rsid w:val="00BD5B3C"/>
    <w:rsid w:val="00BD629F"/>
    <w:rsid w:val="00BE362F"/>
    <w:rsid w:val="00C11FE5"/>
    <w:rsid w:val="00C13343"/>
    <w:rsid w:val="00C369EC"/>
    <w:rsid w:val="00C409DB"/>
    <w:rsid w:val="00C4218E"/>
    <w:rsid w:val="00C5352E"/>
    <w:rsid w:val="00C53761"/>
    <w:rsid w:val="00C567DF"/>
    <w:rsid w:val="00C758F2"/>
    <w:rsid w:val="00C766DE"/>
    <w:rsid w:val="00C81697"/>
    <w:rsid w:val="00C82235"/>
    <w:rsid w:val="00C8366F"/>
    <w:rsid w:val="00C96C12"/>
    <w:rsid w:val="00CA5370"/>
    <w:rsid w:val="00CA5ABC"/>
    <w:rsid w:val="00CA77DB"/>
    <w:rsid w:val="00CB52DD"/>
    <w:rsid w:val="00CB7282"/>
    <w:rsid w:val="00CC1073"/>
    <w:rsid w:val="00CC2B6A"/>
    <w:rsid w:val="00CD79D8"/>
    <w:rsid w:val="00CE7055"/>
    <w:rsid w:val="00D232C9"/>
    <w:rsid w:val="00D25519"/>
    <w:rsid w:val="00D26B78"/>
    <w:rsid w:val="00D30A7D"/>
    <w:rsid w:val="00D51254"/>
    <w:rsid w:val="00D5570E"/>
    <w:rsid w:val="00D64BC0"/>
    <w:rsid w:val="00D778E9"/>
    <w:rsid w:val="00D809F0"/>
    <w:rsid w:val="00D84C9C"/>
    <w:rsid w:val="00D918D6"/>
    <w:rsid w:val="00D929E3"/>
    <w:rsid w:val="00DA4FB9"/>
    <w:rsid w:val="00DD5F42"/>
    <w:rsid w:val="00DD70A0"/>
    <w:rsid w:val="00DE17B8"/>
    <w:rsid w:val="00DF7D08"/>
    <w:rsid w:val="00E230AB"/>
    <w:rsid w:val="00E2607E"/>
    <w:rsid w:val="00E3448C"/>
    <w:rsid w:val="00E35EB0"/>
    <w:rsid w:val="00E47ACA"/>
    <w:rsid w:val="00E509EC"/>
    <w:rsid w:val="00E5284A"/>
    <w:rsid w:val="00E57E84"/>
    <w:rsid w:val="00E83124"/>
    <w:rsid w:val="00EB317F"/>
    <w:rsid w:val="00ED6050"/>
    <w:rsid w:val="00EE07B3"/>
    <w:rsid w:val="00EF0BDC"/>
    <w:rsid w:val="00F016E2"/>
    <w:rsid w:val="00F017A7"/>
    <w:rsid w:val="00F20ED6"/>
    <w:rsid w:val="00F37B8A"/>
    <w:rsid w:val="00F448C7"/>
    <w:rsid w:val="00F44FE9"/>
    <w:rsid w:val="00F55212"/>
    <w:rsid w:val="00F576FF"/>
    <w:rsid w:val="00F83701"/>
    <w:rsid w:val="00F83D82"/>
    <w:rsid w:val="00F87F5C"/>
    <w:rsid w:val="00FB305D"/>
    <w:rsid w:val="00FC397D"/>
    <w:rsid w:val="00FC668E"/>
    <w:rsid w:val="00FD18CC"/>
    <w:rsid w:val="00FE6662"/>
    <w:rsid w:val="00FF6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E84"/>
    <w:pPr>
      <w:bidi/>
    </w:pPr>
    <w:rPr>
      <w:rFonts w:cs="Traditional Arabic"/>
      <w:noProof/>
    </w:rPr>
  </w:style>
  <w:style w:type="paragraph" w:styleId="Titre1">
    <w:name w:val="heading 1"/>
    <w:basedOn w:val="Normal"/>
    <w:next w:val="Normal"/>
    <w:qFormat/>
    <w:rsid w:val="00E57E84"/>
    <w:pPr>
      <w:keepNext/>
      <w:outlineLvl w:val="0"/>
    </w:pPr>
    <w:rPr>
      <w:rFonts w:cs="Times New Roman"/>
      <w:sz w:val="28"/>
      <w:szCs w:val="28"/>
      <w:lang w:val="en-US" w:bidi="ar-DZ"/>
    </w:rPr>
  </w:style>
  <w:style w:type="paragraph" w:styleId="Titre2">
    <w:name w:val="heading 2"/>
    <w:basedOn w:val="Normal"/>
    <w:next w:val="Normal"/>
    <w:qFormat/>
    <w:rsid w:val="00E57E84"/>
    <w:pPr>
      <w:keepNext/>
      <w:jc w:val="center"/>
      <w:outlineLvl w:val="1"/>
    </w:pPr>
    <w:rPr>
      <w:rFonts w:cs="Andalus"/>
      <w:b/>
      <w:bCs/>
      <w:sz w:val="28"/>
      <w:szCs w:val="28"/>
      <w:lang w:val="en-US" w:bidi="ar-DZ"/>
    </w:rPr>
  </w:style>
  <w:style w:type="paragraph" w:styleId="Titre3">
    <w:name w:val="heading 3"/>
    <w:basedOn w:val="Normal"/>
    <w:next w:val="Normal"/>
    <w:qFormat/>
    <w:rsid w:val="00E57E84"/>
    <w:pPr>
      <w:keepNext/>
      <w:outlineLvl w:val="2"/>
    </w:pPr>
    <w:rPr>
      <w:rFonts w:cs="Andalus"/>
      <w:b/>
      <w:bCs/>
      <w:sz w:val="28"/>
      <w:szCs w:val="28"/>
      <w:lang w:val="en-US" w:bidi="ar-DZ"/>
    </w:rPr>
  </w:style>
  <w:style w:type="paragraph" w:styleId="Titre5">
    <w:name w:val="heading 5"/>
    <w:basedOn w:val="Normal"/>
    <w:next w:val="Normal"/>
    <w:qFormat/>
    <w:rsid w:val="00E57E84"/>
    <w:pPr>
      <w:keepNext/>
      <w:jc w:val="center"/>
      <w:outlineLvl w:val="4"/>
    </w:pPr>
    <w:rPr>
      <w:rFonts w:cs="Times New Roman"/>
      <w:b/>
      <w:bCs/>
      <w:color w:val="999999"/>
      <w:sz w:val="32"/>
      <w:szCs w:val="32"/>
      <w:lang w:val="en-US" w:bidi="ar-D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rsid w:val="00E57E84"/>
    <w:pPr>
      <w:jc w:val="center"/>
    </w:pPr>
    <w:rPr>
      <w:rFonts w:cs="Times New Roman"/>
      <w:sz w:val="32"/>
      <w:szCs w:val="32"/>
      <w:lang w:val="en-US" w:bidi="ar-DZ"/>
    </w:rPr>
  </w:style>
  <w:style w:type="paragraph" w:styleId="Sous-titre">
    <w:name w:val="Subtitle"/>
    <w:basedOn w:val="Normal"/>
    <w:qFormat/>
    <w:rsid w:val="00E57E84"/>
    <w:pPr>
      <w:jc w:val="center"/>
    </w:pPr>
    <w:rPr>
      <w:rFonts w:cs="Times New Roman"/>
      <w:b/>
      <w:bCs/>
      <w:sz w:val="32"/>
      <w:szCs w:val="32"/>
      <w:lang w:val="en-US" w:bidi="ar-DZ"/>
    </w:rPr>
  </w:style>
  <w:style w:type="table" w:styleId="Grilledutableau">
    <w:name w:val="Table Grid"/>
    <w:basedOn w:val="TableauNormal"/>
    <w:rsid w:val="000941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rsid w:val="008E61B4"/>
    <w:rPr>
      <w:rFonts w:ascii="Tahoma" w:hAnsi="Tahoma" w:cs="Times New Roman"/>
      <w:sz w:val="16"/>
      <w:szCs w:val="16"/>
    </w:rPr>
  </w:style>
  <w:style w:type="character" w:customStyle="1" w:styleId="TextedebullesCar">
    <w:name w:val="Texte de bulles Car"/>
    <w:link w:val="Textedebulles"/>
    <w:rsid w:val="008E61B4"/>
    <w:rPr>
      <w:rFonts w:ascii="Tahoma" w:hAnsi="Tahoma" w:cs="Tahoma"/>
      <w:noProof/>
      <w:sz w:val="16"/>
      <w:szCs w:val="16"/>
    </w:rPr>
  </w:style>
  <w:style w:type="paragraph" w:styleId="En-tte">
    <w:name w:val="header"/>
    <w:basedOn w:val="Normal"/>
    <w:link w:val="En-tteCar"/>
    <w:uiPriority w:val="99"/>
    <w:rsid w:val="0007567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75674"/>
    <w:rPr>
      <w:rFonts w:cs="Traditional Arabic"/>
      <w:noProof/>
    </w:rPr>
  </w:style>
  <w:style w:type="paragraph" w:styleId="Pieddepage">
    <w:name w:val="footer"/>
    <w:basedOn w:val="Normal"/>
    <w:link w:val="PieddepageCar"/>
    <w:rsid w:val="0007567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075674"/>
    <w:rPr>
      <w:rFonts w:cs="Traditional Arabic"/>
      <w:noProof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EKRARBECH2-F.S.N.V\attestation%20d'encadrement-mod&#232;le2011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1F6C6-26F7-4536-B063-E548796F5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attestation d'encadrement-modèle2011</Template>
  <TotalTime>0</TotalTime>
  <Pages>1</Pages>
  <Words>375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الجمهورية الجزائرية الديمقراطية الشعبية</vt:lpstr>
    </vt:vector>
  </TitlesOfParts>
  <Company/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الجمهورية الجزائرية الديمقراطية الشعبية</dc:title>
  <dc:creator>SWEET</dc:creator>
  <cp:lastModifiedBy>SNV</cp:lastModifiedBy>
  <cp:revision>2</cp:revision>
  <cp:lastPrinted>2023-09-11T08:51:00Z</cp:lastPrinted>
  <dcterms:created xsi:type="dcterms:W3CDTF">2023-09-17T14:20:00Z</dcterms:created>
  <dcterms:modified xsi:type="dcterms:W3CDTF">2023-09-17T14:20:00Z</dcterms:modified>
</cp:coreProperties>
</file>